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0A530B00" w:rsidR="00AF5752" w:rsidRPr="00CB096D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EB251D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CB096D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EB251D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Gemeinde </w:t>
      </w:r>
      <w:proofErr w:type="spellStart"/>
      <w:r w:rsidR="006973BD" w:rsidRPr="00EB251D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Beendorf</w:t>
      </w:r>
      <w:proofErr w:type="spellEnd"/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22C74511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DC1DE3">
        <w:rPr>
          <w:rFonts w:ascii="Arial" w:hAnsi="Arial" w:cs="Arial"/>
          <w:highlight w:val="yellow"/>
        </w:rPr>
        <w:t xml:space="preserve">Aufgrund </w:t>
      </w:r>
      <w:r w:rsidR="00312CD9" w:rsidRPr="00DC1DE3">
        <w:rPr>
          <w:rFonts w:ascii="Arial" w:hAnsi="Arial" w:cs="Arial"/>
          <w:highlight w:val="yellow"/>
        </w:rPr>
        <w:t>§</w:t>
      </w:r>
      <w:r w:rsidRPr="00DC1DE3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 zuletzt geändert durch Artikel 2 des Gesetzes vom 16.05.2024 (GVBl. LSA S. 1</w:t>
      </w:r>
      <w:r w:rsidR="00BB6182" w:rsidRPr="00DC1DE3">
        <w:rPr>
          <w:rFonts w:ascii="Arial" w:hAnsi="Arial" w:cs="Arial"/>
          <w:highlight w:val="yellow"/>
        </w:rPr>
        <w:t>32</w:t>
      </w:r>
      <w:r w:rsidRPr="00DC1DE3">
        <w:rPr>
          <w:rFonts w:ascii="Arial" w:hAnsi="Arial" w:cs="Arial"/>
          <w:highlight w:val="yellow"/>
        </w:rPr>
        <w:t>)</w:t>
      </w:r>
      <w:r w:rsidR="00BB6182" w:rsidRPr="00DC1DE3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</w:t>
      </w:r>
      <w:r w:rsidR="00840B66" w:rsidRPr="006973BD">
        <w:rPr>
          <w:rFonts w:ascii="Arial" w:hAnsi="Arial" w:cs="Arial"/>
          <w:highlight w:val="yellow"/>
        </w:rPr>
        <w:t xml:space="preserve"> </w:t>
      </w:r>
      <w:proofErr w:type="spellStart"/>
      <w:r w:rsidR="006973BD" w:rsidRPr="006973BD">
        <w:rPr>
          <w:rFonts w:ascii="Arial" w:hAnsi="Arial" w:cs="Arial"/>
          <w:highlight w:val="yellow"/>
        </w:rPr>
        <w:t>Beendorf</w:t>
      </w:r>
      <w:proofErr w:type="spellEnd"/>
      <w:r w:rsidR="006973BD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EB251D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0C20DE62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>Gemeinde</w:t>
            </w:r>
            <w:r w:rsidR="006973BD">
              <w:rPr>
                <w:rFonts w:ascii="Arial" w:hAnsi="Arial" w:cs="Arial"/>
              </w:rPr>
              <w:t xml:space="preserve"> </w:t>
            </w:r>
            <w:proofErr w:type="spellStart"/>
            <w:r w:rsidR="006973BD" w:rsidRPr="006973BD">
              <w:rPr>
                <w:rFonts w:ascii="Arial" w:hAnsi="Arial" w:cs="Arial"/>
                <w:highlight w:val="yellow"/>
              </w:rPr>
              <w:t>Beendorf</w:t>
            </w:r>
            <w:proofErr w:type="spellEnd"/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77D3817D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C24324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 xml:space="preserve">unter: </w:t>
      </w:r>
      <w:hyperlink r:id="rId7" w:history="1">
        <w:r w:rsidR="00BA1855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EB251D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2AA48F30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Pr="005D5E07" w:rsidRDefault="005D5E07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Pr="005D5E07" w:rsidRDefault="005D5E07" w:rsidP="005D5E07">
      <w:pPr>
        <w:rPr>
          <w:rFonts w:ascii="Arial" w:hAnsi="Arial" w:cs="Arial"/>
        </w:rPr>
      </w:pPr>
    </w:p>
    <w:p w14:paraId="12CA1C24" w14:textId="77777777" w:rsidR="005D5E07" w:rsidRPr="005D5E07" w:rsidRDefault="005D5E07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24813BB4" w14:textId="77777777" w:rsidR="005D5E07" w:rsidRPr="005D5E07" w:rsidRDefault="005D5E07" w:rsidP="005D5E07">
      <w:pPr>
        <w:rPr>
          <w:rFonts w:ascii="Arial" w:hAnsi="Arial" w:cs="Arial"/>
        </w:rPr>
      </w:pPr>
    </w:p>
    <w:p w14:paraId="763C61C1" w14:textId="77777777" w:rsidR="005D5E07" w:rsidRDefault="005D5E07" w:rsidP="005D5E07">
      <w:pPr>
        <w:rPr>
          <w:rFonts w:ascii="Arial" w:hAnsi="Arial" w:cs="Arial"/>
        </w:rPr>
      </w:pPr>
    </w:p>
    <w:p w14:paraId="097E962D" w14:textId="77777777" w:rsidR="00484675" w:rsidRPr="005D5E07" w:rsidRDefault="00484675" w:rsidP="005D5E07">
      <w:pPr>
        <w:rPr>
          <w:rFonts w:ascii="Arial" w:hAnsi="Arial" w:cs="Arial"/>
        </w:rPr>
      </w:pPr>
    </w:p>
    <w:p w14:paraId="24B75F43" w14:textId="77777777" w:rsidR="00484675" w:rsidRDefault="00484675" w:rsidP="00484675">
      <w:pPr>
        <w:jc w:val="center"/>
        <w:rPr>
          <w:rFonts w:ascii="Arial" w:hAnsi="Arial" w:cs="Arial"/>
        </w:rPr>
      </w:pPr>
    </w:p>
    <w:p w14:paraId="29CE4829" w14:textId="2BECDA95" w:rsidR="00484675" w:rsidRPr="005D5E07" w:rsidRDefault="00484675" w:rsidP="00484675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t xml:space="preserve">Hauptsatzung der Gemeinde </w:t>
      </w:r>
      <w:proofErr w:type="spellStart"/>
      <w:r w:rsidRPr="00484675">
        <w:rPr>
          <w:rFonts w:ascii="Arial" w:hAnsi="Arial" w:cs="Arial"/>
          <w:b/>
          <w:bCs/>
          <w:highlight w:val="yellow"/>
        </w:rPr>
        <w:t>Beendorf</w:t>
      </w:r>
      <w:proofErr w:type="spellEnd"/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70F0BAB6" w14:textId="77777777" w:rsidR="00EB251D" w:rsidRPr="00EB251D" w:rsidRDefault="00EB251D" w:rsidP="00EB251D">
      <w:pPr>
        <w:jc w:val="center"/>
        <w:rPr>
          <w:rFonts w:ascii="Arial" w:hAnsi="Arial" w:cs="Arial"/>
          <w:color w:val="EE0000"/>
        </w:rPr>
      </w:pPr>
      <w:r w:rsidRPr="00EB251D">
        <w:rPr>
          <w:rFonts w:ascii="Arial" w:hAnsi="Arial" w:cs="Arial"/>
          <w:color w:val="EE0000"/>
        </w:rPr>
        <w:t>(Hier Dokument einfügen)</w:t>
      </w:r>
      <w:r w:rsidRPr="00EB251D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2EA95AF7" w14:textId="77777777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402945"/>
      <w:docPartObj>
        <w:docPartGallery w:val="Page Numbers (Bottom of Page)"/>
        <w:docPartUnique/>
      </w:docPartObj>
    </w:sdtPr>
    <w:sdtEndPr/>
    <w:sdtContent>
      <w:p w14:paraId="0E3430AF" w14:textId="3F379CF8" w:rsidR="00BE30AB" w:rsidRDefault="00BE30AB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3ED313" w14:textId="77777777" w:rsidR="00BE30AB" w:rsidRDefault="00BE30A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69E05198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0FC30891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>Gemeinde</w:t>
    </w:r>
    <w:r w:rsidR="00755452">
      <w:rPr>
        <w:rFonts w:ascii="Arial" w:hAnsi="Arial" w:cs="Arial"/>
        <w:color w:val="808080" w:themeColor="background1" w:themeShade="80"/>
        <w:sz w:val="16"/>
        <w:szCs w:val="16"/>
      </w:rPr>
      <w:t xml:space="preserve"> </w:t>
    </w:r>
    <w:proofErr w:type="spellStart"/>
    <w:r w:rsidR="006973BD">
      <w:rPr>
        <w:rFonts w:ascii="Arial" w:hAnsi="Arial" w:cs="Arial"/>
        <w:color w:val="808080" w:themeColor="background1" w:themeShade="80"/>
        <w:sz w:val="16"/>
        <w:szCs w:val="16"/>
      </w:rPr>
      <w:t>Beendorf</w:t>
    </w:r>
    <w:proofErr w:type="spellEnd"/>
    <w:r>
      <w:rPr>
        <w:rFonts w:ascii="Arial" w:hAnsi="Arial" w:cs="Arial"/>
        <w:color w:val="808080" w:themeColor="background1" w:themeShade="80"/>
        <w:sz w:val="16"/>
        <w:szCs w:val="16"/>
      </w:rPr>
      <w:t xml:space="preserve">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77777777" w:rsidR="00BB6182" w:rsidRDefault="00BB6182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12E9796" wp14:editId="33D046F8">
          <wp:simplePos x="0" y="0"/>
          <wp:positionH relativeFrom="column">
            <wp:posOffset>5223057</wp:posOffset>
          </wp:positionH>
          <wp:positionV relativeFrom="paragraph">
            <wp:posOffset>165213</wp:posOffset>
          </wp:positionV>
          <wp:extent cx="731382" cy="820193"/>
          <wp:effectExtent l="0" t="0" r="0" b="0"/>
          <wp:wrapNone/>
          <wp:docPr id="442290660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29066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382" cy="8201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06557EDA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BB30C9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77777777" w:rsidR="00BB6182" w:rsidRPr="00BB6182" w:rsidRDefault="00BB6182" w:rsidP="00BB6182">
    <w:pPr>
      <w:pStyle w:val="Kopfzeile"/>
      <w:rPr>
        <w:b/>
        <w:bCs/>
        <w:sz w:val="38"/>
        <w:szCs w:val="52"/>
      </w:rPr>
    </w:pPr>
    <w:r w:rsidRPr="00CB096D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E00B4"/>
    <w:rsid w:val="00167276"/>
    <w:rsid w:val="00185A55"/>
    <w:rsid w:val="001C0DCF"/>
    <w:rsid w:val="00214414"/>
    <w:rsid w:val="00233187"/>
    <w:rsid w:val="00304DA3"/>
    <w:rsid w:val="00312CD9"/>
    <w:rsid w:val="003560DA"/>
    <w:rsid w:val="00363AB7"/>
    <w:rsid w:val="00392212"/>
    <w:rsid w:val="003973B8"/>
    <w:rsid w:val="00484675"/>
    <w:rsid w:val="005112E0"/>
    <w:rsid w:val="00590FD1"/>
    <w:rsid w:val="005964B9"/>
    <w:rsid w:val="005D5E07"/>
    <w:rsid w:val="005F755E"/>
    <w:rsid w:val="006449C0"/>
    <w:rsid w:val="006973BD"/>
    <w:rsid w:val="007538EC"/>
    <w:rsid w:val="00755452"/>
    <w:rsid w:val="007B3BC4"/>
    <w:rsid w:val="007F3E0A"/>
    <w:rsid w:val="007F48D7"/>
    <w:rsid w:val="00840B66"/>
    <w:rsid w:val="0088578D"/>
    <w:rsid w:val="008D00A7"/>
    <w:rsid w:val="0093032D"/>
    <w:rsid w:val="00966F42"/>
    <w:rsid w:val="009B5A91"/>
    <w:rsid w:val="00A11C66"/>
    <w:rsid w:val="00A31619"/>
    <w:rsid w:val="00A6659F"/>
    <w:rsid w:val="00AA1A00"/>
    <w:rsid w:val="00AF5752"/>
    <w:rsid w:val="00B20945"/>
    <w:rsid w:val="00BA1855"/>
    <w:rsid w:val="00BB6182"/>
    <w:rsid w:val="00BE30AB"/>
    <w:rsid w:val="00C07514"/>
    <w:rsid w:val="00C24324"/>
    <w:rsid w:val="00CA429D"/>
    <w:rsid w:val="00CB096D"/>
    <w:rsid w:val="00CE1A6F"/>
    <w:rsid w:val="00CF2A47"/>
    <w:rsid w:val="00D24966"/>
    <w:rsid w:val="00D622D0"/>
    <w:rsid w:val="00D75DBE"/>
    <w:rsid w:val="00D9468B"/>
    <w:rsid w:val="00DA6C38"/>
    <w:rsid w:val="00DB1674"/>
    <w:rsid w:val="00DC1DE3"/>
    <w:rsid w:val="00DC6142"/>
    <w:rsid w:val="00E6750A"/>
    <w:rsid w:val="00EB251D"/>
    <w:rsid w:val="00EC28BF"/>
    <w:rsid w:val="00F808FF"/>
    <w:rsid w:val="00F935AD"/>
    <w:rsid w:val="00FA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Beendorf</Template>
  <TotalTime>0</TotalTime>
  <Pages>2</Pages>
  <Words>156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10</cp:revision>
  <cp:lastPrinted>2025-02-18T10:46:00Z</cp:lastPrinted>
  <dcterms:created xsi:type="dcterms:W3CDTF">2025-02-24T06:15:00Z</dcterms:created>
  <dcterms:modified xsi:type="dcterms:W3CDTF">2026-01-28T15:25:00Z</dcterms:modified>
</cp:coreProperties>
</file>